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B4B" w:rsidRPr="00526444" w:rsidRDefault="00AB2B4B" w:rsidP="00526444">
      <w:pPr>
        <w:pStyle w:val="1"/>
        <w:shd w:val="clear" w:color="auto" w:fill="auto"/>
        <w:ind w:left="6760" w:right="760"/>
        <w:jc w:val="right"/>
        <w:rPr>
          <w:sz w:val="24"/>
          <w:szCs w:val="24"/>
        </w:rPr>
      </w:pPr>
    </w:p>
    <w:p w:rsidR="00AB2B4B" w:rsidRPr="00526444" w:rsidRDefault="00AB2B4B" w:rsidP="00526444">
      <w:pPr>
        <w:jc w:val="right"/>
        <w:rPr>
          <w:rFonts w:ascii="Times New Roman" w:hAnsi="Times New Roman" w:cs="Times New Roman"/>
        </w:rPr>
      </w:pPr>
      <w:r w:rsidRPr="00526444">
        <w:rPr>
          <w:rFonts w:ascii="Times New Roman" w:hAnsi="Times New Roman" w:cs="Times New Roman"/>
        </w:rPr>
        <w:t>Директору МБУ ДО</w:t>
      </w:r>
    </w:p>
    <w:p w:rsidR="00AB2B4B" w:rsidRPr="00526444" w:rsidRDefault="00AB2B4B" w:rsidP="00526444">
      <w:pPr>
        <w:jc w:val="right"/>
        <w:rPr>
          <w:rFonts w:ascii="Times New Roman" w:hAnsi="Times New Roman" w:cs="Times New Roman"/>
        </w:rPr>
      </w:pPr>
      <w:r w:rsidRPr="00526444">
        <w:rPr>
          <w:rFonts w:ascii="Times New Roman" w:hAnsi="Times New Roman" w:cs="Times New Roman"/>
        </w:rPr>
        <w:t xml:space="preserve"> «Детская школа искусств»       </w:t>
      </w:r>
    </w:p>
    <w:p w:rsidR="00AB2B4B" w:rsidRPr="00526444" w:rsidRDefault="00AB2B4B" w:rsidP="00526444">
      <w:pPr>
        <w:jc w:val="right"/>
        <w:rPr>
          <w:rFonts w:ascii="Times New Roman" w:hAnsi="Times New Roman" w:cs="Times New Roman"/>
        </w:rPr>
      </w:pPr>
      <w:r w:rsidRPr="00526444">
        <w:rPr>
          <w:rFonts w:ascii="Times New Roman" w:hAnsi="Times New Roman" w:cs="Times New Roman"/>
        </w:rPr>
        <w:t xml:space="preserve">Г.Н.Шамшудиновой </w:t>
      </w:r>
    </w:p>
    <w:p w:rsidR="00AB2B4B" w:rsidRPr="00526444" w:rsidRDefault="00AB2B4B" w:rsidP="00526444">
      <w:pPr>
        <w:jc w:val="right"/>
        <w:rPr>
          <w:rFonts w:ascii="Times New Roman" w:hAnsi="Times New Roman" w:cs="Times New Roman"/>
        </w:rPr>
      </w:pPr>
      <w:r w:rsidRPr="00526444">
        <w:rPr>
          <w:rFonts w:ascii="Times New Roman" w:hAnsi="Times New Roman" w:cs="Times New Roman"/>
        </w:rPr>
        <w:t>Преподавателя театрального искусства</w:t>
      </w:r>
    </w:p>
    <w:p w:rsidR="00AB2B4B" w:rsidRPr="00526444" w:rsidRDefault="00AB2B4B" w:rsidP="00526444">
      <w:pPr>
        <w:jc w:val="right"/>
        <w:rPr>
          <w:rFonts w:ascii="Times New Roman" w:hAnsi="Times New Roman" w:cs="Times New Roman"/>
        </w:rPr>
      </w:pPr>
      <w:r w:rsidRPr="00526444">
        <w:rPr>
          <w:rFonts w:ascii="Times New Roman" w:hAnsi="Times New Roman" w:cs="Times New Roman"/>
        </w:rPr>
        <w:t>Мухлисуллиной Гульчачак Насимовны</w:t>
      </w:r>
    </w:p>
    <w:p w:rsidR="00AB2B4B" w:rsidRPr="00526444" w:rsidRDefault="00AB2B4B" w:rsidP="00526444">
      <w:pPr>
        <w:pStyle w:val="a1"/>
        <w:shd w:val="clear" w:color="auto" w:fill="auto"/>
        <w:jc w:val="center"/>
        <w:rPr>
          <w:sz w:val="24"/>
          <w:szCs w:val="24"/>
        </w:rPr>
      </w:pPr>
    </w:p>
    <w:p w:rsidR="00AB2B4B" w:rsidRPr="00526444" w:rsidRDefault="00AB2B4B" w:rsidP="00526444">
      <w:pPr>
        <w:pStyle w:val="a1"/>
        <w:shd w:val="clear" w:color="auto" w:fill="auto"/>
        <w:jc w:val="center"/>
        <w:rPr>
          <w:sz w:val="24"/>
          <w:szCs w:val="24"/>
        </w:rPr>
      </w:pPr>
      <w:r w:rsidRPr="00526444">
        <w:rPr>
          <w:sz w:val="24"/>
          <w:szCs w:val="24"/>
        </w:rPr>
        <w:t>Календарный учебный график проведения занятий с использованием дистанционного обучения</w:t>
      </w:r>
    </w:p>
    <w:p w:rsidR="00AB2B4B" w:rsidRPr="00526444" w:rsidRDefault="00AB2B4B" w:rsidP="00526444">
      <w:pPr>
        <w:pStyle w:val="a1"/>
        <w:shd w:val="clear" w:color="auto" w:fill="auto"/>
        <w:rPr>
          <w:sz w:val="24"/>
          <w:szCs w:val="24"/>
        </w:rPr>
      </w:pPr>
    </w:p>
    <w:p w:rsidR="00AB2B4B" w:rsidRPr="00526444" w:rsidRDefault="00AB2B4B" w:rsidP="00526444">
      <w:pPr>
        <w:pStyle w:val="a1"/>
        <w:shd w:val="clear" w:color="auto" w:fill="auto"/>
        <w:ind w:left="3521"/>
        <w:rPr>
          <w:sz w:val="24"/>
          <w:szCs w:val="24"/>
        </w:rPr>
      </w:pPr>
      <w:r w:rsidRPr="00526444">
        <w:rPr>
          <w:sz w:val="24"/>
          <w:szCs w:val="24"/>
        </w:rPr>
        <w:t xml:space="preserve"> </w:t>
      </w:r>
    </w:p>
    <w:tbl>
      <w:tblPr>
        <w:tblOverlap w:val="never"/>
        <w:tblW w:w="15597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572"/>
        <w:gridCol w:w="1417"/>
        <w:gridCol w:w="425"/>
        <w:gridCol w:w="447"/>
        <w:gridCol w:w="716"/>
        <w:gridCol w:w="853"/>
        <w:gridCol w:w="846"/>
        <w:gridCol w:w="997"/>
        <w:gridCol w:w="2451"/>
        <w:gridCol w:w="1800"/>
        <w:gridCol w:w="2520"/>
        <w:gridCol w:w="2553"/>
      </w:tblGrid>
      <w:tr w:rsidR="00AB2B4B" w:rsidRPr="00526444" w:rsidTr="00526444">
        <w:trPr>
          <w:cantSplit/>
          <w:trHeight w:val="1722"/>
        </w:trPr>
        <w:tc>
          <w:tcPr>
            <w:tcW w:w="572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Ф.И.О.</w:t>
            </w:r>
          </w:p>
          <w:p w:rsidR="00AB2B4B" w:rsidRPr="00526444" w:rsidRDefault="00AB2B4B" w:rsidP="0052644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педагога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отделение</w:t>
            </w:r>
          </w:p>
        </w:tc>
        <w:tc>
          <w:tcPr>
            <w:tcW w:w="447" w:type="dxa"/>
            <w:shd w:val="clear" w:color="auto" w:fill="FFFFFF"/>
            <w:textDirection w:val="btLr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Группа /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3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Время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по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расписанию</w:t>
            </w:r>
          </w:p>
        </w:tc>
        <w:tc>
          <w:tcPr>
            <w:tcW w:w="846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Тема по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программе</w:t>
            </w:r>
          </w:p>
        </w:tc>
        <w:tc>
          <w:tcPr>
            <w:tcW w:w="997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Тема с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учетом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корректировки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Что надо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26444">
              <w:rPr>
                <w:b/>
                <w:bCs/>
                <w:sz w:val="24"/>
                <w:szCs w:val="24"/>
              </w:rPr>
              <w:t>сделать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учащемуся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(изучить,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составить,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изготовить,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упражняться, сделать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видеозапись и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26444">
              <w:rPr>
                <w:b/>
                <w:bCs/>
                <w:sz w:val="24"/>
                <w:szCs w:val="24"/>
              </w:rPr>
              <w:t>др.)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Сроки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выполнения работы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учащи-</w:t>
            </w:r>
          </w:p>
          <w:p w:rsidR="00AB2B4B" w:rsidRPr="00526444" w:rsidRDefault="00AB2B4B" w:rsidP="0052644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мися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Использованные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ресурсы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(активная ссылка на обучающий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электронный</w:t>
            </w:r>
          </w:p>
          <w:p w:rsidR="00AB2B4B" w:rsidRPr="00526444" w:rsidRDefault="00AB2B4B" w:rsidP="0052644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ресурс)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Способы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обратной связи с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учащимися (почта,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ватсап,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телефон</w:t>
            </w:r>
          </w:p>
          <w:p w:rsidR="00AB2B4B" w:rsidRPr="00526444" w:rsidRDefault="00AB2B4B" w:rsidP="00526444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526444">
              <w:rPr>
                <w:b/>
                <w:bCs/>
                <w:sz w:val="24"/>
                <w:szCs w:val="24"/>
              </w:rPr>
              <w:t>и др.)</w:t>
            </w:r>
          </w:p>
        </w:tc>
      </w:tr>
      <w:tr w:rsidR="00AB2B4B" w:rsidRPr="00526444" w:rsidTr="00526444">
        <w:trPr>
          <w:cantSplit/>
          <w:trHeight w:val="3773"/>
        </w:trPr>
        <w:tc>
          <w:tcPr>
            <w:tcW w:w="572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52644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Мухлисуллина Гульчачак Насимовна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Общее эстетическое образование</w:t>
            </w:r>
          </w:p>
        </w:tc>
        <w:tc>
          <w:tcPr>
            <w:tcW w:w="447" w:type="dxa"/>
            <w:shd w:val="clear" w:color="auto" w:fill="FFFFFF"/>
            <w:textDirection w:val="btLr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3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13.05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3" w:type="dxa"/>
            <w:shd w:val="clear" w:color="auto" w:fill="FFFFFF"/>
          </w:tcPr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14.00-14.20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14.20-14.40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14.40-15.00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15.00-15.20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15.20-15.40</w:t>
            </w:r>
          </w:p>
        </w:tc>
        <w:tc>
          <w:tcPr>
            <w:tcW w:w="846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«Мы – будущие журналисты»</w:t>
            </w:r>
          </w:p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 xml:space="preserve">Создание презентации «И опять приходит День Победы» </w:t>
            </w:r>
          </w:p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«Мы – будущие журналисты»</w:t>
            </w:r>
          </w:p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- подобрать материал, необходимый для презентации;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- создать презентацию;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- ознакомиться с презентационным материалом о профессии журналиста;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- написать в тетради какими качествами должен обладать журналист;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 xml:space="preserve">- выполненную работу отправить преподавателю на электронную почту </w:t>
            </w:r>
            <w:hyperlink r:id="rId4" w:history="1"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muhlisullina</w:t>
              </w:r>
              <w:r w:rsidRPr="00526444">
                <w:rPr>
                  <w:rStyle w:val="Hyperlink"/>
                  <w:sz w:val="24"/>
                  <w:szCs w:val="24"/>
                </w:rPr>
                <w:t>.2011@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mail</w:t>
              </w:r>
              <w:r w:rsidRPr="00526444">
                <w:rPr>
                  <w:rStyle w:val="Hyperlink"/>
                  <w:sz w:val="24"/>
                  <w:szCs w:val="24"/>
                </w:rPr>
                <w:t>.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ru</w:t>
              </w:r>
            </w:hyperlink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 xml:space="preserve">или же на мессенджер </w:t>
            </w:r>
            <w:r w:rsidRPr="00526444">
              <w:rPr>
                <w:sz w:val="24"/>
                <w:szCs w:val="24"/>
                <w:lang w:val="en-US"/>
              </w:rPr>
              <w:t>Whatsapp</w:t>
            </w:r>
            <w:r w:rsidRPr="00526444">
              <w:rPr>
                <w:sz w:val="24"/>
                <w:szCs w:val="24"/>
              </w:rPr>
              <w:t>.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19.05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-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5" w:history="1"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muhlisullina</w:t>
              </w:r>
              <w:r w:rsidRPr="00526444">
                <w:rPr>
                  <w:rStyle w:val="Hyperlink"/>
                  <w:sz w:val="24"/>
                  <w:szCs w:val="24"/>
                </w:rPr>
                <w:t>.2011@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mail</w:t>
              </w:r>
              <w:r w:rsidRPr="00526444">
                <w:rPr>
                  <w:rStyle w:val="Hyperlink"/>
                  <w:sz w:val="24"/>
                  <w:szCs w:val="24"/>
                </w:rPr>
                <w:t>.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ru</w:t>
              </w:r>
            </w:hyperlink>
            <w:r w:rsidRPr="00526444">
              <w:rPr>
                <w:sz w:val="24"/>
                <w:szCs w:val="24"/>
              </w:rPr>
              <w:t>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ватсап</w:t>
            </w:r>
          </w:p>
        </w:tc>
      </w:tr>
      <w:tr w:rsidR="00AB2B4B" w:rsidRPr="00526444" w:rsidTr="00526444">
        <w:trPr>
          <w:cantSplit/>
          <w:trHeight w:val="3773"/>
        </w:trPr>
        <w:tc>
          <w:tcPr>
            <w:tcW w:w="572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52644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Мухлисуллина Гульчачак Насимовна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Общее эстетическое образование</w:t>
            </w:r>
          </w:p>
        </w:tc>
        <w:tc>
          <w:tcPr>
            <w:tcW w:w="447" w:type="dxa"/>
            <w:shd w:val="clear" w:color="auto" w:fill="FFFFFF"/>
            <w:textDirection w:val="btLr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5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15.05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3" w:type="dxa"/>
            <w:shd w:val="clear" w:color="auto" w:fill="FFFFFF"/>
          </w:tcPr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14.30-14.50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14.50-15.10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15.10-15.30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15.30-15.50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«Слово в прозе. Жанры прозы.</w:t>
            </w:r>
          </w:p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Художественный анализ текста»</w:t>
            </w:r>
          </w:p>
          <w:p w:rsidR="00AB2B4B" w:rsidRPr="00526444" w:rsidRDefault="00AB2B4B" w:rsidP="0052644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Литературно – музыкальные композии «Праздник со слезами на глазах».</w:t>
            </w:r>
          </w:p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«Слово в прозе. Жанры прозы.</w:t>
            </w:r>
          </w:p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Художественный анализ текста»</w:t>
            </w:r>
          </w:p>
          <w:p w:rsidR="00AB2B4B" w:rsidRPr="00526444" w:rsidRDefault="00AB2B4B" w:rsidP="0052644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 xml:space="preserve">- подобрать к выбранному стихотворению музыкальный фон; 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- записать стихотворение;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- ознакомиться с презентационным материалом о жанрах прозы;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- подобрать небольшой художественный текст, выполнить анализ по образцу;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 xml:space="preserve">- выполненный материал отправить преподавателю на электронную почту </w:t>
            </w:r>
            <w:hyperlink r:id="rId6" w:history="1"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muhlisullina</w:t>
              </w:r>
              <w:r w:rsidRPr="00526444">
                <w:rPr>
                  <w:rStyle w:val="Hyperlink"/>
                  <w:sz w:val="24"/>
                  <w:szCs w:val="24"/>
                </w:rPr>
                <w:t>.2011@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mail</w:t>
              </w:r>
              <w:r w:rsidRPr="00526444">
                <w:rPr>
                  <w:rStyle w:val="Hyperlink"/>
                  <w:sz w:val="24"/>
                  <w:szCs w:val="24"/>
                </w:rPr>
                <w:t>.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ru</w:t>
              </w:r>
            </w:hyperlink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 xml:space="preserve">или же на мессенджер </w:t>
            </w:r>
            <w:r w:rsidRPr="00526444">
              <w:rPr>
                <w:sz w:val="24"/>
                <w:szCs w:val="24"/>
                <w:lang w:val="en-US"/>
              </w:rPr>
              <w:t>Whatsapp</w:t>
            </w:r>
            <w:r w:rsidRPr="00526444">
              <w:rPr>
                <w:sz w:val="24"/>
                <w:szCs w:val="24"/>
              </w:rPr>
              <w:t>.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22.05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-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7" w:history="1"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muhlisullina</w:t>
              </w:r>
              <w:r w:rsidRPr="00526444">
                <w:rPr>
                  <w:rStyle w:val="Hyperlink"/>
                  <w:sz w:val="24"/>
                  <w:szCs w:val="24"/>
                </w:rPr>
                <w:t>.2011@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mail</w:t>
              </w:r>
              <w:r w:rsidRPr="00526444">
                <w:rPr>
                  <w:rStyle w:val="Hyperlink"/>
                  <w:sz w:val="24"/>
                  <w:szCs w:val="24"/>
                </w:rPr>
                <w:t>.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ru</w:t>
              </w:r>
            </w:hyperlink>
            <w:r w:rsidRPr="00526444">
              <w:rPr>
                <w:sz w:val="24"/>
                <w:szCs w:val="24"/>
              </w:rPr>
              <w:t>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ватсап</w:t>
            </w:r>
          </w:p>
        </w:tc>
      </w:tr>
      <w:tr w:rsidR="00AB2B4B" w:rsidRPr="00526444" w:rsidTr="00526444">
        <w:trPr>
          <w:cantSplit/>
          <w:trHeight w:val="3773"/>
        </w:trPr>
        <w:tc>
          <w:tcPr>
            <w:tcW w:w="572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52644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Мухлисуллина Гульчачак Насимовна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Общее эстетическое образование</w:t>
            </w:r>
          </w:p>
        </w:tc>
        <w:tc>
          <w:tcPr>
            <w:tcW w:w="447" w:type="dxa"/>
            <w:shd w:val="clear" w:color="auto" w:fill="FFFFFF"/>
            <w:textDirection w:val="btLr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3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20.05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</w:p>
        </w:tc>
        <w:tc>
          <w:tcPr>
            <w:tcW w:w="853" w:type="dxa"/>
            <w:shd w:val="clear" w:color="auto" w:fill="FFFFFF"/>
          </w:tcPr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14.00-14.20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14.20-14.40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14.40-15.00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15.00-15.20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15.20-15.40</w:t>
            </w:r>
          </w:p>
        </w:tc>
        <w:tc>
          <w:tcPr>
            <w:tcW w:w="846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Знакомство с газетами</w:t>
            </w:r>
          </w:p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«Туган як», «Сабантуй».</w:t>
            </w:r>
          </w:p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Знакомство с газетами</w:t>
            </w:r>
          </w:p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«Туган як», «Сабантуй»</w:t>
            </w:r>
          </w:p>
          <w:p w:rsidR="00AB2B4B" w:rsidRPr="00526444" w:rsidRDefault="00AB2B4B" w:rsidP="0052644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- ознакомиться с презентационным материалом;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- записать в тетрадь информацию с презентации;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 xml:space="preserve">- выполненную работу отправить преподавателю на электронную почту </w:t>
            </w:r>
            <w:hyperlink r:id="rId8" w:history="1"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muhlisullina</w:t>
              </w:r>
              <w:r w:rsidRPr="00526444">
                <w:rPr>
                  <w:rStyle w:val="Hyperlink"/>
                  <w:sz w:val="24"/>
                  <w:szCs w:val="24"/>
                </w:rPr>
                <w:t>.2011@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mail</w:t>
              </w:r>
              <w:r w:rsidRPr="00526444">
                <w:rPr>
                  <w:rStyle w:val="Hyperlink"/>
                  <w:sz w:val="24"/>
                  <w:szCs w:val="24"/>
                </w:rPr>
                <w:t>.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ru</w:t>
              </w:r>
            </w:hyperlink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 xml:space="preserve">или же на мессенджер </w:t>
            </w:r>
            <w:r w:rsidRPr="00526444">
              <w:rPr>
                <w:sz w:val="24"/>
                <w:szCs w:val="24"/>
                <w:lang w:val="en-US"/>
              </w:rPr>
              <w:t>Whatsapp</w:t>
            </w:r>
            <w:r w:rsidRPr="00526444">
              <w:rPr>
                <w:sz w:val="24"/>
                <w:szCs w:val="24"/>
              </w:rPr>
              <w:t>.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27.05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-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9" w:history="1"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muhlisullina</w:t>
              </w:r>
              <w:r w:rsidRPr="00526444">
                <w:rPr>
                  <w:rStyle w:val="Hyperlink"/>
                  <w:sz w:val="24"/>
                  <w:szCs w:val="24"/>
                </w:rPr>
                <w:t>.2011@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mail</w:t>
              </w:r>
              <w:r w:rsidRPr="00526444">
                <w:rPr>
                  <w:rStyle w:val="Hyperlink"/>
                  <w:sz w:val="24"/>
                  <w:szCs w:val="24"/>
                </w:rPr>
                <w:t>.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ru</w:t>
              </w:r>
            </w:hyperlink>
            <w:r w:rsidRPr="00526444">
              <w:rPr>
                <w:sz w:val="24"/>
                <w:szCs w:val="24"/>
              </w:rPr>
              <w:t>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ватсап</w:t>
            </w:r>
          </w:p>
        </w:tc>
      </w:tr>
      <w:tr w:rsidR="00AB2B4B" w:rsidRPr="00526444" w:rsidTr="00526444">
        <w:trPr>
          <w:cantSplit/>
          <w:trHeight w:val="3773"/>
        </w:trPr>
        <w:tc>
          <w:tcPr>
            <w:tcW w:w="572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52644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Мухлисуллина Гульчачак Насимовна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Общее эстетическое образование</w:t>
            </w:r>
          </w:p>
        </w:tc>
        <w:tc>
          <w:tcPr>
            <w:tcW w:w="447" w:type="dxa"/>
            <w:shd w:val="clear" w:color="auto" w:fill="FFFFFF"/>
            <w:textDirection w:val="btLr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22.05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3" w:type="dxa"/>
            <w:shd w:val="clear" w:color="auto" w:fill="FFFFFF"/>
          </w:tcPr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14.30-14.50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14.50-15.10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15.10-15.30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846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«Творческий эксперимент. Работа над созданием собственных прозаических текстов»</w:t>
            </w:r>
          </w:p>
        </w:tc>
        <w:tc>
          <w:tcPr>
            <w:tcW w:w="997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«Творческий эксперимент. Работа над созданием собственных прозаических текстов»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- повторить материал о жанрах прозы;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- составить текст по выбранной теме;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- авторское чтение записать на аудио;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 xml:space="preserve">- выполненную работу отправить преподавателю на электронную почту </w:t>
            </w:r>
            <w:hyperlink r:id="rId10" w:history="1"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muhlisullina</w:t>
              </w:r>
              <w:r w:rsidRPr="00526444">
                <w:rPr>
                  <w:rStyle w:val="Hyperlink"/>
                  <w:sz w:val="24"/>
                  <w:szCs w:val="24"/>
                </w:rPr>
                <w:t>.2011@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mail</w:t>
              </w:r>
              <w:r w:rsidRPr="00526444">
                <w:rPr>
                  <w:rStyle w:val="Hyperlink"/>
                  <w:sz w:val="24"/>
                  <w:szCs w:val="24"/>
                </w:rPr>
                <w:t>.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ru</w:t>
              </w:r>
            </w:hyperlink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 xml:space="preserve">или же на мессенджер </w:t>
            </w:r>
            <w:r w:rsidRPr="00526444">
              <w:rPr>
                <w:sz w:val="24"/>
                <w:szCs w:val="24"/>
                <w:lang w:val="en-US"/>
              </w:rPr>
              <w:t>Whatsapp</w:t>
            </w:r>
            <w:r w:rsidRPr="00526444">
              <w:rPr>
                <w:sz w:val="24"/>
                <w:szCs w:val="24"/>
              </w:rPr>
              <w:t>.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29.05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-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11" w:history="1"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muhlisullina</w:t>
              </w:r>
              <w:r w:rsidRPr="00526444">
                <w:rPr>
                  <w:rStyle w:val="Hyperlink"/>
                  <w:sz w:val="24"/>
                  <w:szCs w:val="24"/>
                </w:rPr>
                <w:t>.2011@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mail</w:t>
              </w:r>
              <w:r w:rsidRPr="00526444">
                <w:rPr>
                  <w:rStyle w:val="Hyperlink"/>
                  <w:sz w:val="24"/>
                  <w:szCs w:val="24"/>
                </w:rPr>
                <w:t>.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ru</w:t>
              </w:r>
            </w:hyperlink>
            <w:r w:rsidRPr="00526444">
              <w:rPr>
                <w:sz w:val="24"/>
                <w:szCs w:val="24"/>
              </w:rPr>
              <w:t>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ватсап</w:t>
            </w:r>
          </w:p>
        </w:tc>
      </w:tr>
      <w:tr w:rsidR="00AB2B4B" w:rsidRPr="00526444" w:rsidTr="00526444">
        <w:trPr>
          <w:cantSplit/>
          <w:trHeight w:val="3773"/>
        </w:trPr>
        <w:tc>
          <w:tcPr>
            <w:tcW w:w="572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52644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Мухлисуллина Гульчачак Насимовна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Общее эстетическое образование</w:t>
            </w:r>
          </w:p>
        </w:tc>
        <w:tc>
          <w:tcPr>
            <w:tcW w:w="447" w:type="dxa"/>
            <w:shd w:val="clear" w:color="auto" w:fill="FFFFFF"/>
            <w:textDirection w:val="btLr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3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27.05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853" w:type="dxa"/>
            <w:shd w:val="clear" w:color="auto" w:fill="FFFFFF"/>
          </w:tcPr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14.00-14.20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14.20-14.40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14.40-15.00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15.00-15.20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15.20-15.40</w:t>
            </w:r>
          </w:p>
        </w:tc>
        <w:tc>
          <w:tcPr>
            <w:tcW w:w="846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«Знакомство с рубриками газеты «Туган як». Написание статьи в одну из рубрик газеты»</w:t>
            </w:r>
          </w:p>
        </w:tc>
        <w:tc>
          <w:tcPr>
            <w:tcW w:w="997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«Знакомство с рубриками газеты «Туган як». Написание статьи в одну из рубрик газеты»</w:t>
            </w:r>
          </w:p>
        </w:tc>
        <w:tc>
          <w:tcPr>
            <w:tcW w:w="2451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- ознакомиться с рубриками, выбранной газеты;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- написать статью в понравившуюся рубрику;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 xml:space="preserve">- выполненную работу отправить преподавателю на электронную почту </w:t>
            </w:r>
            <w:hyperlink r:id="rId12" w:history="1"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muhlisullina</w:t>
              </w:r>
              <w:r w:rsidRPr="00526444">
                <w:rPr>
                  <w:rStyle w:val="Hyperlink"/>
                  <w:sz w:val="24"/>
                  <w:szCs w:val="24"/>
                </w:rPr>
                <w:t>.2011@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mail</w:t>
              </w:r>
              <w:r w:rsidRPr="00526444">
                <w:rPr>
                  <w:rStyle w:val="Hyperlink"/>
                  <w:sz w:val="24"/>
                  <w:szCs w:val="24"/>
                </w:rPr>
                <w:t>.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ru</w:t>
              </w:r>
            </w:hyperlink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 xml:space="preserve">или же на мессенджер </w:t>
            </w:r>
            <w:r w:rsidRPr="00526444">
              <w:rPr>
                <w:sz w:val="24"/>
                <w:szCs w:val="24"/>
                <w:lang w:val="en-US"/>
              </w:rPr>
              <w:t>Whatsapp</w:t>
            </w:r>
            <w:r w:rsidRPr="00526444">
              <w:rPr>
                <w:sz w:val="24"/>
                <w:szCs w:val="24"/>
              </w:rPr>
              <w:t>.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30.05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-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13" w:history="1"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muhlisullina</w:t>
              </w:r>
              <w:r w:rsidRPr="00526444">
                <w:rPr>
                  <w:rStyle w:val="Hyperlink"/>
                  <w:sz w:val="24"/>
                  <w:szCs w:val="24"/>
                </w:rPr>
                <w:t>.2011@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mail</w:t>
              </w:r>
              <w:r w:rsidRPr="00526444">
                <w:rPr>
                  <w:rStyle w:val="Hyperlink"/>
                  <w:sz w:val="24"/>
                  <w:szCs w:val="24"/>
                </w:rPr>
                <w:t>.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ru</w:t>
              </w:r>
            </w:hyperlink>
            <w:r w:rsidRPr="00526444">
              <w:rPr>
                <w:sz w:val="24"/>
                <w:szCs w:val="24"/>
              </w:rPr>
              <w:t>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ватсап</w:t>
            </w:r>
          </w:p>
        </w:tc>
      </w:tr>
      <w:tr w:rsidR="00AB2B4B" w:rsidRPr="00526444" w:rsidTr="00526444">
        <w:trPr>
          <w:cantSplit/>
          <w:trHeight w:val="3773"/>
        </w:trPr>
        <w:tc>
          <w:tcPr>
            <w:tcW w:w="572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en-US"/>
              </w:rPr>
            </w:pPr>
            <w:r w:rsidRPr="0052644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Мухлисуллина Гульчачак Насимовна</w:t>
            </w:r>
          </w:p>
        </w:tc>
        <w:tc>
          <w:tcPr>
            <w:tcW w:w="425" w:type="dxa"/>
            <w:shd w:val="clear" w:color="auto" w:fill="FFFFFF"/>
            <w:textDirection w:val="btLr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Общее эстетическое образование</w:t>
            </w:r>
          </w:p>
        </w:tc>
        <w:tc>
          <w:tcPr>
            <w:tcW w:w="447" w:type="dxa"/>
            <w:shd w:val="clear" w:color="auto" w:fill="FFFFFF"/>
            <w:textDirection w:val="btLr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ind w:left="113" w:right="113"/>
              <w:jc w:val="center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716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29.05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  <w:lang w:val="tt-RU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853" w:type="dxa"/>
            <w:shd w:val="clear" w:color="auto" w:fill="FFFFFF"/>
          </w:tcPr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14.30-14.50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14.50-15.10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15.10-15.30</w:t>
            </w: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</w:p>
          <w:p w:rsidR="00AB2B4B" w:rsidRPr="00526444" w:rsidRDefault="00AB2B4B" w:rsidP="00526444">
            <w:pPr>
              <w:jc w:val="center"/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15.30-15.50</w:t>
            </w:r>
          </w:p>
        </w:tc>
        <w:tc>
          <w:tcPr>
            <w:tcW w:w="846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«Работа над совершенствованием художественного слова в эпическом произведении»</w:t>
            </w:r>
          </w:p>
          <w:p w:rsidR="00AB2B4B" w:rsidRPr="00526444" w:rsidRDefault="00AB2B4B" w:rsidP="0052644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rPr>
                <w:rFonts w:ascii="Times New Roman" w:hAnsi="Times New Roman" w:cs="Times New Roman"/>
              </w:rPr>
            </w:pPr>
            <w:r w:rsidRPr="00526444">
              <w:rPr>
                <w:rFonts w:ascii="Times New Roman" w:hAnsi="Times New Roman" w:cs="Times New Roman"/>
              </w:rPr>
              <w:t>«Работа над совершенствованием художественного слова в эпическом произведении»</w:t>
            </w:r>
          </w:p>
          <w:p w:rsidR="00AB2B4B" w:rsidRPr="00526444" w:rsidRDefault="00AB2B4B" w:rsidP="00526444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451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- проработать, усовершенствовать текст об одном  событии из жизни героя;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  <w:lang w:val="tt-RU"/>
              </w:rPr>
              <w:t>- записать выразительное чтение на аудио;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  <w:lang w:val="tt-RU"/>
              </w:rPr>
              <w:t>-</w:t>
            </w:r>
            <w:r w:rsidRPr="00526444">
              <w:rPr>
                <w:sz w:val="24"/>
                <w:szCs w:val="24"/>
              </w:rPr>
              <w:t xml:space="preserve"> выполненную работу отправить преподавателю на электронную почту </w:t>
            </w:r>
            <w:hyperlink r:id="rId14" w:history="1"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muhlisullina</w:t>
              </w:r>
              <w:r w:rsidRPr="00526444">
                <w:rPr>
                  <w:rStyle w:val="Hyperlink"/>
                  <w:sz w:val="24"/>
                  <w:szCs w:val="24"/>
                </w:rPr>
                <w:t>.2011@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mail</w:t>
              </w:r>
              <w:r w:rsidRPr="00526444">
                <w:rPr>
                  <w:rStyle w:val="Hyperlink"/>
                  <w:sz w:val="24"/>
                  <w:szCs w:val="24"/>
                </w:rPr>
                <w:t>.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ru</w:t>
              </w:r>
            </w:hyperlink>
          </w:p>
          <w:p w:rsidR="00AB2B4B" w:rsidRPr="00526444" w:rsidRDefault="00AB2B4B" w:rsidP="00526444">
            <w:pPr>
              <w:pStyle w:val="a3"/>
              <w:shd w:val="clear" w:color="auto" w:fill="auto"/>
              <w:rPr>
                <w:sz w:val="24"/>
                <w:szCs w:val="24"/>
                <w:lang w:val="tt-RU"/>
              </w:rPr>
            </w:pPr>
            <w:r w:rsidRPr="00526444">
              <w:rPr>
                <w:sz w:val="24"/>
                <w:szCs w:val="24"/>
              </w:rPr>
              <w:t xml:space="preserve">или же на мессенджер </w:t>
            </w:r>
            <w:r w:rsidRPr="00526444">
              <w:rPr>
                <w:sz w:val="24"/>
                <w:szCs w:val="24"/>
                <w:lang w:val="en-US"/>
              </w:rPr>
              <w:t>Whatsapp</w:t>
            </w:r>
            <w:r w:rsidRPr="00526444">
              <w:rPr>
                <w:sz w:val="24"/>
                <w:szCs w:val="24"/>
              </w:rPr>
              <w:t>.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30.05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-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hyperlink r:id="rId15" w:history="1"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muhlisullina</w:t>
              </w:r>
              <w:r w:rsidRPr="00526444">
                <w:rPr>
                  <w:rStyle w:val="Hyperlink"/>
                  <w:sz w:val="24"/>
                  <w:szCs w:val="24"/>
                </w:rPr>
                <w:t>.2011@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mail</w:t>
              </w:r>
              <w:r w:rsidRPr="00526444">
                <w:rPr>
                  <w:rStyle w:val="Hyperlink"/>
                  <w:sz w:val="24"/>
                  <w:szCs w:val="24"/>
                </w:rPr>
                <w:t>.</w:t>
              </w:r>
              <w:r w:rsidRPr="00526444">
                <w:rPr>
                  <w:rStyle w:val="Hyperlink"/>
                  <w:sz w:val="24"/>
                  <w:szCs w:val="24"/>
                  <w:lang w:val="en-US"/>
                </w:rPr>
                <w:t>ru</w:t>
              </w:r>
            </w:hyperlink>
            <w:r w:rsidRPr="00526444">
              <w:rPr>
                <w:sz w:val="24"/>
                <w:szCs w:val="24"/>
              </w:rPr>
              <w:t>;</w:t>
            </w:r>
          </w:p>
          <w:p w:rsidR="00AB2B4B" w:rsidRPr="00526444" w:rsidRDefault="00AB2B4B" w:rsidP="00526444">
            <w:pPr>
              <w:pStyle w:val="a3"/>
              <w:shd w:val="clear" w:color="auto" w:fill="auto"/>
              <w:jc w:val="center"/>
              <w:rPr>
                <w:sz w:val="24"/>
                <w:szCs w:val="24"/>
              </w:rPr>
            </w:pPr>
            <w:r w:rsidRPr="00526444">
              <w:rPr>
                <w:sz w:val="24"/>
                <w:szCs w:val="24"/>
              </w:rPr>
              <w:t>ватсап</w:t>
            </w:r>
          </w:p>
        </w:tc>
      </w:tr>
    </w:tbl>
    <w:p w:rsidR="00AB2B4B" w:rsidRPr="00526444" w:rsidRDefault="00AB2B4B" w:rsidP="00526444">
      <w:pPr>
        <w:rPr>
          <w:rFonts w:ascii="Times New Roman" w:hAnsi="Times New Roman" w:cs="Times New Roman"/>
        </w:rPr>
      </w:pPr>
    </w:p>
    <w:sectPr w:rsidR="00AB2B4B" w:rsidRPr="00526444" w:rsidSect="006F59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60A7"/>
    <w:rsid w:val="000156EB"/>
    <w:rsid w:val="00032472"/>
    <w:rsid w:val="000F422F"/>
    <w:rsid w:val="000F5279"/>
    <w:rsid w:val="00132073"/>
    <w:rsid w:val="001526C5"/>
    <w:rsid w:val="001A16BD"/>
    <w:rsid w:val="001B5FFA"/>
    <w:rsid w:val="001C3123"/>
    <w:rsid w:val="002264DD"/>
    <w:rsid w:val="00233924"/>
    <w:rsid w:val="00251465"/>
    <w:rsid w:val="002700F6"/>
    <w:rsid w:val="00276F78"/>
    <w:rsid w:val="0027753E"/>
    <w:rsid w:val="00281A30"/>
    <w:rsid w:val="002A418A"/>
    <w:rsid w:val="002C78CA"/>
    <w:rsid w:val="002D3284"/>
    <w:rsid w:val="002E168F"/>
    <w:rsid w:val="002E2FA2"/>
    <w:rsid w:val="003656B3"/>
    <w:rsid w:val="003724F4"/>
    <w:rsid w:val="00394B12"/>
    <w:rsid w:val="003B0F61"/>
    <w:rsid w:val="003C28F7"/>
    <w:rsid w:val="003E18A2"/>
    <w:rsid w:val="004240C5"/>
    <w:rsid w:val="00437867"/>
    <w:rsid w:val="0046199F"/>
    <w:rsid w:val="00486B8D"/>
    <w:rsid w:val="004E098B"/>
    <w:rsid w:val="00526444"/>
    <w:rsid w:val="00597C1F"/>
    <w:rsid w:val="00604DF8"/>
    <w:rsid w:val="00632105"/>
    <w:rsid w:val="0064792F"/>
    <w:rsid w:val="00673CB0"/>
    <w:rsid w:val="006945D7"/>
    <w:rsid w:val="006A147B"/>
    <w:rsid w:val="006B317F"/>
    <w:rsid w:val="006C7C17"/>
    <w:rsid w:val="006F590B"/>
    <w:rsid w:val="007522DA"/>
    <w:rsid w:val="007D6603"/>
    <w:rsid w:val="007E63F4"/>
    <w:rsid w:val="007E77BF"/>
    <w:rsid w:val="00892DB5"/>
    <w:rsid w:val="008C0070"/>
    <w:rsid w:val="00912BE7"/>
    <w:rsid w:val="0098085B"/>
    <w:rsid w:val="009C0703"/>
    <w:rsid w:val="00A053B9"/>
    <w:rsid w:val="00A2086A"/>
    <w:rsid w:val="00A42846"/>
    <w:rsid w:val="00A50DA6"/>
    <w:rsid w:val="00A65FB9"/>
    <w:rsid w:val="00A83E66"/>
    <w:rsid w:val="00A95E78"/>
    <w:rsid w:val="00AA7B58"/>
    <w:rsid w:val="00AB2B4B"/>
    <w:rsid w:val="00AD64B7"/>
    <w:rsid w:val="00AE5868"/>
    <w:rsid w:val="00B162CD"/>
    <w:rsid w:val="00B23B1E"/>
    <w:rsid w:val="00B73551"/>
    <w:rsid w:val="00B76ADC"/>
    <w:rsid w:val="00B96FEA"/>
    <w:rsid w:val="00BB6555"/>
    <w:rsid w:val="00BC299A"/>
    <w:rsid w:val="00BC6347"/>
    <w:rsid w:val="00C56734"/>
    <w:rsid w:val="00C61E02"/>
    <w:rsid w:val="00C853CA"/>
    <w:rsid w:val="00CC5A73"/>
    <w:rsid w:val="00CD7E56"/>
    <w:rsid w:val="00CE60A7"/>
    <w:rsid w:val="00D1382F"/>
    <w:rsid w:val="00D356C5"/>
    <w:rsid w:val="00D51208"/>
    <w:rsid w:val="00D732E2"/>
    <w:rsid w:val="00DA3F97"/>
    <w:rsid w:val="00DC6DB7"/>
    <w:rsid w:val="00DE4C76"/>
    <w:rsid w:val="00E134F7"/>
    <w:rsid w:val="00E26D1A"/>
    <w:rsid w:val="00E30D89"/>
    <w:rsid w:val="00E55F81"/>
    <w:rsid w:val="00E70AB1"/>
    <w:rsid w:val="00E8022B"/>
    <w:rsid w:val="00EA156F"/>
    <w:rsid w:val="00EE7EC4"/>
    <w:rsid w:val="00F10590"/>
    <w:rsid w:val="00F16184"/>
    <w:rsid w:val="00F23F27"/>
    <w:rsid w:val="00F272ED"/>
    <w:rsid w:val="00F51155"/>
    <w:rsid w:val="00FC7CB8"/>
    <w:rsid w:val="00FE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6F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customStyle="1" w:styleId="a0">
    <w:name w:val="Подпись к таблице_"/>
    <w:basedOn w:val="DefaultParagraphFont"/>
    <w:link w:val="a1"/>
    <w:uiPriority w:val="99"/>
    <w:locked/>
    <w:rsid w:val="00EA156F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1">
    <w:name w:val="Подпись к таблице"/>
    <w:basedOn w:val="Normal"/>
    <w:link w:val="a0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/>
    </w:rPr>
  </w:style>
  <w:style w:type="character" w:customStyle="1" w:styleId="a2">
    <w:name w:val="Другое_"/>
    <w:basedOn w:val="DefaultParagraphFont"/>
    <w:link w:val="a3"/>
    <w:uiPriority w:val="99"/>
    <w:locked/>
    <w:rsid w:val="00EA156F"/>
    <w:rPr>
      <w:rFonts w:ascii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3">
    <w:name w:val="Другое"/>
    <w:basedOn w:val="Normal"/>
    <w:link w:val="a2"/>
    <w:uiPriority w:val="99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rsid w:val="007522DA"/>
    <w:rPr>
      <w:rFonts w:cs="Times New Roman"/>
      <w:color w:val="0563C1"/>
      <w:u w:val="single"/>
    </w:rPr>
  </w:style>
  <w:style w:type="paragraph" w:styleId="NormalWeb">
    <w:name w:val="Normal (Web)"/>
    <w:basedOn w:val="Normal"/>
    <w:uiPriority w:val="99"/>
    <w:semiHidden/>
    <w:rsid w:val="00892DB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Strong">
    <w:name w:val="Strong"/>
    <w:basedOn w:val="DefaultParagraphFont"/>
    <w:uiPriority w:val="99"/>
    <w:qFormat/>
    <w:rsid w:val="00892DB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85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hlisullina.2011@mail.ru" TargetMode="External"/><Relationship Id="rId13" Type="http://schemas.openxmlformats.org/officeDocument/2006/relationships/hyperlink" Target="mailto:muhlisullina.2011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uhlisullina.2011@mail.ru" TargetMode="External"/><Relationship Id="rId12" Type="http://schemas.openxmlformats.org/officeDocument/2006/relationships/hyperlink" Target="mailto:muhlisullina.2011@mail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uhlisullina.2011@mail.ru" TargetMode="External"/><Relationship Id="rId11" Type="http://schemas.openxmlformats.org/officeDocument/2006/relationships/hyperlink" Target="mailto:muhlisullina.2011@mail.ru" TargetMode="External"/><Relationship Id="rId5" Type="http://schemas.openxmlformats.org/officeDocument/2006/relationships/hyperlink" Target="mailto:muhlisullina.2011@mail.ru" TargetMode="External"/><Relationship Id="rId15" Type="http://schemas.openxmlformats.org/officeDocument/2006/relationships/hyperlink" Target="mailto:muhlisullina.2011@mail.ru" TargetMode="External"/><Relationship Id="rId10" Type="http://schemas.openxmlformats.org/officeDocument/2006/relationships/hyperlink" Target="mailto:muhlisullina.2011@mail.ru" TargetMode="External"/><Relationship Id="rId4" Type="http://schemas.openxmlformats.org/officeDocument/2006/relationships/hyperlink" Target="mailto:muhlisullina.2011@mail.ru" TargetMode="External"/><Relationship Id="rId9" Type="http://schemas.openxmlformats.org/officeDocument/2006/relationships/hyperlink" Target="mailto:muhlisullina.2011@mail.ru" TargetMode="External"/><Relationship Id="rId14" Type="http://schemas.openxmlformats.org/officeDocument/2006/relationships/hyperlink" Target="mailto:muhlisullina.2011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226</TotalTime>
  <Pages>5</Pages>
  <Words>740</Words>
  <Characters>4223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17</cp:revision>
  <dcterms:created xsi:type="dcterms:W3CDTF">2020-03-30T08:49:00Z</dcterms:created>
  <dcterms:modified xsi:type="dcterms:W3CDTF">2020-05-11T16:44:00Z</dcterms:modified>
</cp:coreProperties>
</file>